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D9F8C" w14:textId="77777777" w:rsidR="008461AC" w:rsidRDefault="008461AC">
      <w:pPr>
        <w:pStyle w:val="a3"/>
        <w:rPr>
          <w:spacing w:val="0"/>
        </w:rPr>
      </w:pPr>
      <w:r>
        <w:rPr>
          <w:rFonts w:ascii="ＭＳ 明朝" w:hAnsi="ＭＳ 明朝" w:hint="eastAsia"/>
        </w:rPr>
        <w:t>様式第１号</w:t>
      </w:r>
    </w:p>
    <w:p w14:paraId="6B3EAD6D" w14:textId="77777777" w:rsidR="008461AC" w:rsidRDefault="008461AC">
      <w:pPr>
        <w:pStyle w:val="a3"/>
        <w:rPr>
          <w:spacing w:val="0"/>
        </w:rPr>
      </w:pPr>
    </w:p>
    <w:p w14:paraId="5E901A31" w14:textId="77777777" w:rsidR="008461AC" w:rsidRDefault="008461AC">
      <w:pPr>
        <w:pStyle w:val="a3"/>
        <w:jc w:val="center"/>
        <w:rPr>
          <w:spacing w:val="0"/>
        </w:rPr>
      </w:pPr>
      <w:r>
        <w:rPr>
          <w:rFonts w:ascii="ＭＳ 明朝" w:hAnsi="ＭＳ 明朝" w:hint="eastAsia"/>
        </w:rPr>
        <w:t>一般任期付職員（</w:t>
      </w:r>
      <w:r w:rsidR="00DC20B4">
        <w:rPr>
          <w:rFonts w:ascii="ＭＳ 明朝" w:hAnsi="ＭＳ 明朝" w:hint="eastAsia"/>
        </w:rPr>
        <w:t>工業</w:t>
      </w:r>
      <w:r>
        <w:rPr>
          <w:rFonts w:ascii="ＭＳ 明朝" w:hAnsi="ＭＳ 明朝" w:hint="eastAsia"/>
        </w:rPr>
        <w:t>デザイン）選考申込書</w:t>
      </w:r>
    </w:p>
    <w:p w14:paraId="5949C3B5" w14:textId="77777777" w:rsidR="008461AC" w:rsidRDefault="008461AC">
      <w:pPr>
        <w:pStyle w:val="a3"/>
        <w:rPr>
          <w:spacing w:val="0"/>
        </w:rPr>
      </w:pPr>
    </w:p>
    <w:p w14:paraId="7DE5E4E5" w14:textId="77777777" w:rsidR="008461AC" w:rsidRDefault="008461AC">
      <w:pPr>
        <w:pStyle w:val="a3"/>
        <w:rPr>
          <w:spacing w:val="0"/>
        </w:rPr>
      </w:pPr>
      <w:r>
        <w:rPr>
          <w:rFonts w:ascii="ＭＳ 明朝" w:hAnsi="ＭＳ 明朝" w:hint="eastAsia"/>
          <w:spacing w:val="2"/>
        </w:rPr>
        <w:t xml:space="preserve">                                                    </w:t>
      </w:r>
      <w:r>
        <w:rPr>
          <w:rFonts w:ascii="ＭＳ 明朝" w:hAnsi="ＭＳ 明朝" w:hint="eastAsia"/>
        </w:rPr>
        <w:t xml:space="preserve">　　</w:t>
      </w:r>
      <w:r w:rsidR="003D7E4B">
        <w:rPr>
          <w:rFonts w:ascii="ＭＳ 明朝" w:hAnsi="ＭＳ 明朝" w:hint="eastAsia"/>
        </w:rPr>
        <w:t>令和</w:t>
      </w:r>
      <w:r w:rsidR="006E2B26">
        <w:rPr>
          <w:rFonts w:ascii="ＭＳ 明朝" w:hAnsi="ＭＳ 明朝" w:hint="eastAsia"/>
        </w:rPr>
        <w:t xml:space="preserve">　　</w:t>
      </w:r>
      <w:r>
        <w:rPr>
          <w:rFonts w:ascii="ＭＳ 明朝" w:hAnsi="ＭＳ 明朝" w:hint="eastAsia"/>
        </w:rPr>
        <w:t>年　　月　　日</w:t>
      </w:r>
    </w:p>
    <w:p w14:paraId="778B25D7" w14:textId="77777777" w:rsidR="008461AC" w:rsidRDefault="008461AC">
      <w:pPr>
        <w:pStyle w:val="a3"/>
        <w:spacing w:line="110" w:lineRule="exact"/>
        <w:rPr>
          <w:spacing w:val="0"/>
        </w:rPr>
      </w:pPr>
    </w:p>
    <w:tbl>
      <w:tblPr>
        <w:tblW w:w="0" w:type="auto"/>
        <w:tblInd w:w="1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42"/>
        <w:gridCol w:w="1140"/>
        <w:gridCol w:w="2736"/>
        <w:gridCol w:w="684"/>
        <w:gridCol w:w="2280"/>
        <w:gridCol w:w="1824"/>
      </w:tblGrid>
      <w:tr w:rsidR="00233672" w:rsidRPr="00F92098" w14:paraId="108EDB04" w14:textId="77777777" w:rsidTr="00D84656">
        <w:trPr>
          <w:cantSplit/>
          <w:trHeight w:hRule="exact" w:val="612"/>
        </w:trPr>
        <w:tc>
          <w:tcPr>
            <w:tcW w:w="3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37A4AA" w14:textId="77777777" w:rsidR="00233672" w:rsidRDefault="00233672">
            <w:pPr>
              <w:pStyle w:val="a3"/>
              <w:spacing w:before="198"/>
              <w:rPr>
                <w:spacing w:val="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B4D576" w14:textId="77777777" w:rsidR="00233672" w:rsidRDefault="00233672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ふりがな</w:t>
            </w:r>
          </w:p>
        </w:tc>
        <w:tc>
          <w:tcPr>
            <w:tcW w:w="5700" w:type="dxa"/>
            <w:gridSpan w:val="3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 w14:paraId="716E098C" w14:textId="77777777" w:rsidR="00233672" w:rsidRDefault="00233672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5713F77" w14:textId="77777777" w:rsidR="00233672" w:rsidRDefault="00233672">
            <w:pPr>
              <w:pStyle w:val="a3"/>
              <w:spacing w:before="198"/>
              <w:rPr>
                <w:spacing w:val="0"/>
              </w:rPr>
            </w:pPr>
          </w:p>
          <w:p w14:paraId="049C7899" w14:textId="77777777" w:rsidR="00233672" w:rsidRDefault="00233672">
            <w:pPr>
              <w:pStyle w:val="a3"/>
              <w:rPr>
                <w:spacing w:val="0"/>
              </w:rPr>
            </w:pPr>
          </w:p>
          <w:p w14:paraId="01CB3A30" w14:textId="77777777" w:rsidR="00233672" w:rsidRDefault="00233672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   </w:t>
            </w:r>
            <w:r>
              <w:rPr>
                <w:rFonts w:ascii="ＭＳ 明朝" w:hAnsi="ＭＳ 明朝" w:hint="eastAsia"/>
              </w:rPr>
              <w:t>写真</w:t>
            </w:r>
          </w:p>
          <w:p w14:paraId="6C83E42E" w14:textId="77777777" w:rsidR="00233672" w:rsidRDefault="00233672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(4㎝×3㎝)</w:t>
            </w:r>
          </w:p>
          <w:p w14:paraId="1AD5A104" w14:textId="77777777" w:rsidR="00233672" w:rsidRDefault="00233672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(上半身・無帽)</w:t>
            </w:r>
          </w:p>
        </w:tc>
      </w:tr>
      <w:tr w:rsidR="00233672" w:rsidRPr="00F92098" w14:paraId="36AF4503" w14:textId="77777777" w:rsidTr="00D84656">
        <w:trPr>
          <w:cantSplit/>
          <w:trHeight w:hRule="exact" w:val="612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74E3A5" w14:textId="77777777" w:rsidR="00233672" w:rsidRDefault="0023367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1DD0" w14:textId="77777777" w:rsidR="00233672" w:rsidRDefault="00233672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氏　　名</w:t>
            </w:r>
          </w:p>
        </w:tc>
        <w:tc>
          <w:tcPr>
            <w:tcW w:w="570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DDA8B7B" w14:textId="77777777" w:rsidR="00233672" w:rsidRDefault="00233672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                     </w:t>
            </w:r>
          </w:p>
        </w:tc>
        <w:tc>
          <w:tcPr>
            <w:tcW w:w="182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25BC23" w14:textId="77777777" w:rsidR="00233672" w:rsidRDefault="00233672">
            <w:pPr>
              <w:pStyle w:val="a3"/>
              <w:spacing w:before="198"/>
              <w:rPr>
                <w:spacing w:val="0"/>
              </w:rPr>
            </w:pPr>
          </w:p>
        </w:tc>
      </w:tr>
      <w:tr w:rsidR="008461AC" w:rsidRPr="00F92098" w14:paraId="1349CFC7" w14:textId="77777777">
        <w:trPr>
          <w:cantSplit/>
          <w:trHeight w:hRule="exact" w:val="1230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F743B3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4ED3266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</w:p>
          <w:p w14:paraId="0AB33D03" w14:textId="77777777" w:rsidR="008461AC" w:rsidRDefault="008461AC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生年月日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85A48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</w:p>
          <w:p w14:paraId="21EC4CDB" w14:textId="77777777" w:rsidR="008461AC" w:rsidRDefault="008461AC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　年　　月　　日　生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4D3917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</w:p>
          <w:p w14:paraId="0A93DE6E" w14:textId="77777777" w:rsidR="008461AC" w:rsidRDefault="008461AC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年齢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C8E8D8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</w:p>
          <w:p w14:paraId="6799855D" w14:textId="77777777" w:rsidR="008461AC" w:rsidRDefault="008461AC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　　</w:t>
            </w:r>
            <w:r>
              <w:rPr>
                <w:rFonts w:ascii="ＭＳ 明朝" w:hAnsi="ＭＳ 明朝" w:hint="eastAsia"/>
                <w:spacing w:val="2"/>
              </w:rPr>
              <w:t xml:space="preserve">       </w:t>
            </w:r>
            <w:r>
              <w:rPr>
                <w:rFonts w:ascii="ＭＳ 明朝" w:hAnsi="ＭＳ 明朝" w:hint="eastAsia"/>
              </w:rPr>
              <w:t>歳</w:t>
            </w:r>
          </w:p>
          <w:p w14:paraId="079E2FAF" w14:textId="1B1B96EC" w:rsidR="008461AC" w:rsidRDefault="008461AC" w:rsidP="00D63262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　</w:t>
            </w:r>
            <w:r w:rsidR="00200E48">
              <w:rPr>
                <w:rFonts w:ascii="ＭＳ 明朝" w:hAnsi="ＭＳ 明朝" w:hint="eastAsia"/>
              </w:rPr>
              <w:t>(</w:t>
            </w:r>
            <w:r w:rsidR="003D7E4B">
              <w:rPr>
                <w:rFonts w:ascii="ＭＳ 明朝" w:hAnsi="ＭＳ 明朝" w:hint="eastAsia"/>
              </w:rPr>
              <w:t>R</w:t>
            </w:r>
            <w:r w:rsidR="00371C9F">
              <w:rPr>
                <w:rFonts w:ascii="ＭＳ 明朝" w:hAnsi="ＭＳ 明朝" w:hint="eastAsia"/>
              </w:rPr>
              <w:t>9</w:t>
            </w:r>
            <w:r>
              <w:rPr>
                <w:rFonts w:ascii="ＭＳ 明朝" w:hAnsi="ＭＳ 明朝" w:hint="eastAsia"/>
              </w:rPr>
              <w:t>.4.1現在)</w:t>
            </w:r>
          </w:p>
        </w:tc>
        <w:tc>
          <w:tcPr>
            <w:tcW w:w="182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97F974" w14:textId="77777777" w:rsidR="008461AC" w:rsidRDefault="008461AC">
            <w:pPr>
              <w:pStyle w:val="a3"/>
              <w:rPr>
                <w:spacing w:val="0"/>
              </w:rPr>
            </w:pPr>
          </w:p>
        </w:tc>
      </w:tr>
      <w:tr w:rsidR="008461AC" w:rsidRPr="00F92098" w14:paraId="4ECC8D46" w14:textId="77777777">
        <w:trPr>
          <w:cantSplit/>
          <w:trHeight w:hRule="exact" w:val="924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B4C9B5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D202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現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住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所</w:t>
            </w:r>
          </w:p>
        </w:tc>
        <w:tc>
          <w:tcPr>
            <w:tcW w:w="7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478BD7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（〒　　　　　）　　電話（　　　　）　　－</w:t>
            </w:r>
          </w:p>
        </w:tc>
      </w:tr>
      <w:tr w:rsidR="008461AC" w:rsidRPr="00F92098" w14:paraId="461EC943" w14:textId="77777777">
        <w:trPr>
          <w:cantSplit/>
          <w:trHeight w:hRule="exact" w:val="924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548BED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C03C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連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絡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先</w:t>
            </w:r>
          </w:p>
        </w:tc>
        <w:tc>
          <w:tcPr>
            <w:tcW w:w="7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43C664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（〒　　　　　）</w:t>
            </w:r>
            <w:r>
              <w:rPr>
                <w:rFonts w:ascii="ＭＳ 明朝" w:hAnsi="ＭＳ 明朝" w:hint="eastAsia"/>
                <w:spacing w:val="2"/>
              </w:rPr>
              <w:t xml:space="preserve">    </w:t>
            </w:r>
            <w:r>
              <w:rPr>
                <w:rFonts w:ascii="ＭＳ 明朝" w:hAnsi="ＭＳ 明朝" w:hint="eastAsia"/>
              </w:rPr>
              <w:t>電話（　　　　）　　－</w:t>
            </w:r>
          </w:p>
        </w:tc>
      </w:tr>
    </w:tbl>
    <w:p w14:paraId="261BEE80" w14:textId="77777777" w:rsidR="008461AC" w:rsidRDefault="008461AC">
      <w:pPr>
        <w:pStyle w:val="a3"/>
        <w:spacing w:line="198" w:lineRule="exact"/>
        <w:rPr>
          <w:spacing w:val="0"/>
        </w:rPr>
      </w:pPr>
    </w:p>
    <w:p w14:paraId="18997234" w14:textId="77777777" w:rsidR="008461AC" w:rsidRDefault="008461AC">
      <w:pPr>
        <w:pStyle w:val="a3"/>
        <w:rPr>
          <w:spacing w:val="0"/>
        </w:rPr>
      </w:pPr>
    </w:p>
    <w:p w14:paraId="51BEF63A" w14:textId="77777777" w:rsidR="008461AC" w:rsidRDefault="008461AC">
      <w:pPr>
        <w:pStyle w:val="a3"/>
        <w:rPr>
          <w:spacing w:val="0"/>
        </w:rPr>
      </w:pPr>
      <w:r>
        <w:rPr>
          <w:rFonts w:ascii="ＭＳ 明朝" w:hAnsi="ＭＳ 明朝" w:hint="eastAsia"/>
          <w:spacing w:val="2"/>
        </w:rPr>
        <w:t xml:space="preserve">    </w:t>
      </w:r>
      <w:r>
        <w:rPr>
          <w:rFonts w:ascii="ＭＳ 明朝" w:hAnsi="ＭＳ 明朝" w:hint="eastAsia"/>
        </w:rPr>
        <w:t xml:space="preserve">現職（又は最終勤務先）　　</w:t>
      </w:r>
    </w:p>
    <w:p w14:paraId="25F8F7E6" w14:textId="77777777" w:rsidR="008461AC" w:rsidRDefault="008461AC">
      <w:pPr>
        <w:pStyle w:val="a3"/>
        <w:spacing w:line="110" w:lineRule="exact"/>
        <w:rPr>
          <w:spacing w:val="0"/>
        </w:rPr>
      </w:pPr>
    </w:p>
    <w:tbl>
      <w:tblPr>
        <w:tblW w:w="0" w:type="auto"/>
        <w:tblInd w:w="1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42"/>
        <w:gridCol w:w="1140"/>
        <w:gridCol w:w="7524"/>
      </w:tblGrid>
      <w:tr w:rsidR="008461AC" w:rsidRPr="00F92098" w14:paraId="5D8875B8" w14:textId="77777777">
        <w:trPr>
          <w:cantSplit/>
          <w:trHeight w:hRule="exact" w:val="550"/>
        </w:trPr>
        <w:tc>
          <w:tcPr>
            <w:tcW w:w="3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4AEA73" w14:textId="77777777" w:rsidR="008461AC" w:rsidRDefault="008461AC">
            <w:pPr>
              <w:pStyle w:val="a3"/>
              <w:spacing w:before="167" w:line="277" w:lineRule="exact"/>
              <w:rPr>
                <w:spacing w:val="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112AF2" w14:textId="77777777" w:rsidR="008461AC" w:rsidRDefault="008461AC">
            <w:pPr>
              <w:pStyle w:val="a3"/>
              <w:spacing w:before="167" w:line="277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ふりがな</w:t>
            </w:r>
          </w:p>
        </w:tc>
        <w:tc>
          <w:tcPr>
            <w:tcW w:w="7524" w:type="dxa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 w14:paraId="01A978B5" w14:textId="77777777" w:rsidR="008461AC" w:rsidRDefault="008461AC">
            <w:pPr>
              <w:pStyle w:val="a3"/>
              <w:spacing w:before="167" w:line="277" w:lineRule="exact"/>
              <w:rPr>
                <w:spacing w:val="0"/>
              </w:rPr>
            </w:pPr>
          </w:p>
        </w:tc>
      </w:tr>
      <w:tr w:rsidR="008461AC" w:rsidRPr="00F92098" w14:paraId="74C3A7DE" w14:textId="77777777">
        <w:trPr>
          <w:cantSplit/>
          <w:trHeight w:hRule="exact" w:val="581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18F600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2415A" w14:textId="77777777" w:rsidR="008461AC" w:rsidRDefault="008461AC">
            <w:pPr>
              <w:pStyle w:val="a3"/>
              <w:spacing w:before="167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勤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務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先</w:t>
            </w:r>
          </w:p>
        </w:tc>
        <w:tc>
          <w:tcPr>
            <w:tcW w:w="7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B2145B" w14:textId="77777777" w:rsidR="008461AC" w:rsidRDefault="008461AC">
            <w:pPr>
              <w:pStyle w:val="a3"/>
              <w:spacing w:before="167"/>
              <w:rPr>
                <w:spacing w:val="0"/>
              </w:rPr>
            </w:pPr>
          </w:p>
        </w:tc>
      </w:tr>
      <w:tr w:rsidR="008461AC" w:rsidRPr="00F92098" w14:paraId="30A8573A" w14:textId="77777777">
        <w:trPr>
          <w:cantSplit/>
          <w:trHeight w:hRule="exact" w:val="552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0BF46D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ACA7FB" w14:textId="77777777" w:rsidR="008461AC" w:rsidRDefault="008461AC">
            <w:pPr>
              <w:pStyle w:val="a3"/>
              <w:spacing w:before="167" w:line="277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ふりがな</w:t>
            </w:r>
          </w:p>
        </w:tc>
        <w:tc>
          <w:tcPr>
            <w:tcW w:w="7524" w:type="dxa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</w:tcPr>
          <w:p w14:paraId="04B50C5F" w14:textId="77777777" w:rsidR="008461AC" w:rsidRDefault="008461AC">
            <w:pPr>
              <w:pStyle w:val="a3"/>
              <w:spacing w:before="167" w:line="277" w:lineRule="exact"/>
              <w:rPr>
                <w:spacing w:val="0"/>
              </w:rPr>
            </w:pPr>
          </w:p>
        </w:tc>
      </w:tr>
      <w:tr w:rsidR="008461AC" w:rsidRPr="00F92098" w14:paraId="28AB549A" w14:textId="77777777">
        <w:trPr>
          <w:cantSplit/>
          <w:trHeight w:hRule="exact" w:val="893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27272F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70B1F" w14:textId="77777777" w:rsidR="008461AC" w:rsidRDefault="008461AC">
            <w:pPr>
              <w:pStyle w:val="a3"/>
              <w:spacing w:before="167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所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在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地</w:t>
            </w:r>
          </w:p>
        </w:tc>
        <w:tc>
          <w:tcPr>
            <w:tcW w:w="7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125DF5" w14:textId="77777777" w:rsidR="008461AC" w:rsidRDefault="008461AC">
            <w:pPr>
              <w:pStyle w:val="a3"/>
              <w:spacing w:before="167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（〒　　　　　　　）　　電話（　　　　）　　－</w:t>
            </w:r>
          </w:p>
        </w:tc>
      </w:tr>
      <w:tr w:rsidR="008461AC" w:rsidRPr="00F92098" w14:paraId="76D27685" w14:textId="77777777">
        <w:trPr>
          <w:cantSplit/>
          <w:trHeight w:hRule="exact" w:val="924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D94E31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99B1F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勤務形態</w:t>
            </w:r>
          </w:p>
        </w:tc>
        <w:tc>
          <w:tcPr>
            <w:tcW w:w="7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E0CEA0" w14:textId="77777777" w:rsidR="008461AC" w:rsidRDefault="008461AC">
            <w:pPr>
              <w:pStyle w:val="a3"/>
              <w:spacing w:before="198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常　勤　・　非常勤（月　　日勤務）</w:t>
            </w:r>
          </w:p>
          <w:p w14:paraId="5C63AC36" w14:textId="77777777" w:rsidR="008461AC" w:rsidRDefault="008461AC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退職（予定）　　　　年　　　　月</w:t>
            </w:r>
          </w:p>
        </w:tc>
      </w:tr>
    </w:tbl>
    <w:p w14:paraId="0319C388" w14:textId="77777777" w:rsidR="008461AC" w:rsidRDefault="008461AC">
      <w:pPr>
        <w:pStyle w:val="a3"/>
        <w:spacing w:line="198" w:lineRule="exact"/>
        <w:rPr>
          <w:spacing w:val="0"/>
        </w:rPr>
      </w:pPr>
    </w:p>
    <w:p w14:paraId="0E6EEB96" w14:textId="77777777" w:rsidR="008461AC" w:rsidRDefault="008461AC">
      <w:pPr>
        <w:pStyle w:val="a3"/>
        <w:rPr>
          <w:spacing w:val="0"/>
        </w:rPr>
      </w:pPr>
    </w:p>
    <w:p w14:paraId="50508F4B" w14:textId="77777777" w:rsidR="008461AC" w:rsidRDefault="008461AC">
      <w:pPr>
        <w:pStyle w:val="a3"/>
        <w:rPr>
          <w:spacing w:val="0"/>
        </w:rPr>
      </w:pPr>
      <w:r>
        <w:rPr>
          <w:rFonts w:ascii="ＭＳ 明朝" w:hAnsi="ＭＳ 明朝" w:hint="eastAsia"/>
          <w:spacing w:val="2"/>
        </w:rPr>
        <w:t xml:space="preserve">    </w:t>
      </w:r>
      <w:r>
        <w:rPr>
          <w:rFonts w:ascii="ＭＳ 明朝" w:hAnsi="ＭＳ 明朝" w:hint="eastAsia"/>
        </w:rPr>
        <w:t>学歴（高校卒業以降）</w:t>
      </w:r>
    </w:p>
    <w:tbl>
      <w:tblPr>
        <w:tblW w:w="0" w:type="auto"/>
        <w:tblInd w:w="1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42"/>
        <w:gridCol w:w="1596"/>
        <w:gridCol w:w="7068"/>
      </w:tblGrid>
      <w:tr w:rsidR="008461AC" w:rsidRPr="00F92098" w14:paraId="37CD6FDB" w14:textId="77777777">
        <w:trPr>
          <w:cantSplit/>
          <w:trHeight w:hRule="exact" w:val="336"/>
        </w:trPr>
        <w:tc>
          <w:tcPr>
            <w:tcW w:w="3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D960AC3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79E80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　年　　月</w:t>
            </w:r>
          </w:p>
        </w:tc>
        <w:tc>
          <w:tcPr>
            <w:tcW w:w="7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F86F2A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                   </w:t>
            </w:r>
            <w:r>
              <w:rPr>
                <w:rFonts w:ascii="ＭＳ 明朝" w:hAnsi="ＭＳ 明朝" w:hint="eastAsia"/>
              </w:rPr>
              <w:t xml:space="preserve">　学　　　　歴</w:t>
            </w:r>
          </w:p>
        </w:tc>
      </w:tr>
      <w:tr w:rsidR="008461AC" w:rsidRPr="00F92098" w14:paraId="68E8DF84" w14:textId="77777777">
        <w:trPr>
          <w:cantSplit/>
          <w:trHeight w:hRule="exact" w:val="336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48F6FA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CD89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年　　月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D4A5C9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                                          </w:t>
            </w:r>
            <w:r>
              <w:rPr>
                <w:rFonts w:ascii="ＭＳ 明朝" w:hAnsi="ＭＳ 明朝" w:hint="eastAsia"/>
              </w:rPr>
              <w:t>高等学校卒業</w:t>
            </w:r>
          </w:p>
        </w:tc>
      </w:tr>
      <w:tr w:rsidR="008461AC" w:rsidRPr="00F92098" w14:paraId="335EA689" w14:textId="77777777">
        <w:trPr>
          <w:cantSplit/>
          <w:trHeight w:hRule="exact" w:val="336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D3C071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A81B1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年　　月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9E70EB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                                                  </w:t>
            </w:r>
            <w:r>
              <w:rPr>
                <w:rFonts w:ascii="ＭＳ 明朝" w:hAnsi="ＭＳ 明朝" w:hint="eastAsia"/>
              </w:rPr>
              <w:t>入学</w:t>
            </w:r>
          </w:p>
        </w:tc>
      </w:tr>
      <w:tr w:rsidR="008461AC" w:rsidRPr="00F92098" w14:paraId="4A81466C" w14:textId="77777777">
        <w:trPr>
          <w:cantSplit/>
          <w:trHeight w:hRule="exact" w:val="336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27B454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DDD31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年　　月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5BA979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</w:p>
        </w:tc>
      </w:tr>
      <w:tr w:rsidR="008461AC" w:rsidRPr="00F92098" w14:paraId="043E475D" w14:textId="77777777">
        <w:trPr>
          <w:cantSplit/>
          <w:trHeight w:hRule="exact" w:val="336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77714D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28F88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年　　月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893836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</w:p>
        </w:tc>
      </w:tr>
      <w:tr w:rsidR="008461AC" w:rsidRPr="00F92098" w14:paraId="4E44CBE3" w14:textId="77777777">
        <w:trPr>
          <w:cantSplit/>
          <w:trHeight w:hRule="exact" w:val="338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4462CC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F05CD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年　　月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DE4D35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</w:p>
        </w:tc>
      </w:tr>
      <w:tr w:rsidR="008461AC" w:rsidRPr="00F92098" w14:paraId="31B58CAB" w14:textId="77777777">
        <w:trPr>
          <w:cantSplit/>
          <w:trHeight w:hRule="exact" w:val="338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4E90F1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B4059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  </w:t>
            </w:r>
            <w:r>
              <w:rPr>
                <w:rFonts w:ascii="ＭＳ 明朝" w:hAnsi="ＭＳ 明朝" w:hint="eastAsia"/>
              </w:rPr>
              <w:t>年　　月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806528" w14:textId="77777777" w:rsidR="008461AC" w:rsidRDefault="008461AC">
            <w:pPr>
              <w:pStyle w:val="a3"/>
              <w:spacing w:line="338" w:lineRule="exact"/>
              <w:rPr>
                <w:spacing w:val="0"/>
              </w:rPr>
            </w:pPr>
          </w:p>
        </w:tc>
      </w:tr>
    </w:tbl>
    <w:p w14:paraId="1CE24D7F" w14:textId="77777777" w:rsidR="008461AC" w:rsidRDefault="008461AC">
      <w:pPr>
        <w:pStyle w:val="a3"/>
        <w:rPr>
          <w:spacing w:val="0"/>
        </w:rPr>
      </w:pPr>
    </w:p>
    <w:p w14:paraId="30C3BEA7" w14:textId="77777777" w:rsidR="008461AC" w:rsidRDefault="008461AC">
      <w:pPr>
        <w:pStyle w:val="a3"/>
        <w:rPr>
          <w:spacing w:val="0"/>
        </w:rPr>
      </w:pPr>
    </w:p>
    <w:tbl>
      <w:tblPr>
        <w:tblW w:w="0" w:type="auto"/>
        <w:tblInd w:w="1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42"/>
        <w:gridCol w:w="1596"/>
        <w:gridCol w:w="7068"/>
        <w:gridCol w:w="114"/>
      </w:tblGrid>
      <w:tr w:rsidR="008461AC" w:rsidRPr="00F92098" w14:paraId="406A7BD1" w14:textId="77777777" w:rsidTr="00DC20B4">
        <w:trPr>
          <w:cantSplit/>
          <w:trHeight w:val="4422"/>
        </w:trPr>
        <w:tc>
          <w:tcPr>
            <w:tcW w:w="3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075EB60" w14:textId="77777777" w:rsidR="008461AC" w:rsidRDefault="00371C9F">
            <w:pPr>
              <w:pStyle w:val="a3"/>
              <w:rPr>
                <w:spacing w:val="0"/>
              </w:rPr>
            </w:pPr>
            <w:r>
              <w:rPr>
                <w:noProof/>
              </w:rPr>
              <w:lastRenderedPageBreak/>
              <w:pict w14:anchorId="3A705BA6">
                <v:line id="_x0000_s2050" style="position:absolute;left:0;text-align:left;z-index:251657728" from="17.1pt,.25pt" to="450.3pt,.25pt" o:allowincell="f" strokeweight=".5pt">
                  <v:path fillok="t"/>
                </v:line>
              </w:pict>
            </w: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3B27E" w14:textId="77777777" w:rsidR="008461AC" w:rsidRDefault="008461AC">
            <w:pPr>
              <w:pStyle w:val="a3"/>
              <w:spacing w:line="506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</w:rPr>
              <w:t>志望動機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7365D7" w14:textId="77777777" w:rsidR="008461AC" w:rsidRDefault="008461AC">
            <w:pPr>
              <w:pStyle w:val="a3"/>
              <w:rPr>
                <w:spacing w:val="0"/>
              </w:rPr>
            </w:pPr>
          </w:p>
        </w:tc>
        <w:tc>
          <w:tcPr>
            <w:tcW w:w="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16A952" w14:textId="77777777" w:rsidR="008461AC" w:rsidRDefault="008461AC">
            <w:pPr>
              <w:pStyle w:val="a3"/>
              <w:rPr>
                <w:spacing w:val="0"/>
              </w:rPr>
            </w:pPr>
          </w:p>
        </w:tc>
      </w:tr>
      <w:tr w:rsidR="008461AC" w:rsidRPr="00F92098" w14:paraId="1E74DCED" w14:textId="77777777" w:rsidTr="00DC20B4">
        <w:trPr>
          <w:cantSplit/>
          <w:trHeight w:val="4422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1CD046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F4FA" w14:textId="77777777" w:rsidR="008461AC" w:rsidRDefault="008461AC">
            <w:pPr>
              <w:pStyle w:val="a3"/>
              <w:spacing w:line="506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自分の性格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B91C12" w14:textId="77777777" w:rsidR="008461AC" w:rsidRDefault="008461AC">
            <w:pPr>
              <w:pStyle w:val="a3"/>
              <w:rPr>
                <w:spacing w:val="0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76C51E" w14:textId="77777777" w:rsidR="008461AC" w:rsidRDefault="008461AC">
            <w:pPr>
              <w:pStyle w:val="a3"/>
              <w:rPr>
                <w:spacing w:val="0"/>
              </w:rPr>
            </w:pPr>
          </w:p>
        </w:tc>
      </w:tr>
      <w:tr w:rsidR="008461AC" w:rsidRPr="00F92098" w14:paraId="70FC7B42" w14:textId="77777777" w:rsidTr="00DC20B4">
        <w:trPr>
          <w:cantSplit/>
          <w:trHeight w:val="4422"/>
        </w:trPr>
        <w:tc>
          <w:tcPr>
            <w:tcW w:w="3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4C3F73" w14:textId="77777777" w:rsidR="008461AC" w:rsidRDefault="008461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ADFF6" w14:textId="77777777" w:rsidR="008461AC" w:rsidRDefault="008461AC">
            <w:pPr>
              <w:pStyle w:val="a3"/>
              <w:spacing w:line="506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最近関心を</w:t>
            </w:r>
          </w:p>
          <w:p w14:paraId="13DEE19F" w14:textId="77777777" w:rsidR="008461AC" w:rsidRDefault="008461AC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持っている</w:t>
            </w:r>
          </w:p>
          <w:p w14:paraId="688250F9" w14:textId="77777777" w:rsidR="008461AC" w:rsidRDefault="008461AC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>こと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6953D8" w14:textId="77777777" w:rsidR="008461AC" w:rsidRDefault="008461AC">
            <w:pPr>
              <w:pStyle w:val="a3"/>
              <w:rPr>
                <w:spacing w:val="0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C27B2E" w14:textId="77777777" w:rsidR="008461AC" w:rsidRDefault="008461AC">
            <w:pPr>
              <w:pStyle w:val="a3"/>
              <w:rPr>
                <w:spacing w:val="0"/>
              </w:rPr>
            </w:pPr>
          </w:p>
        </w:tc>
      </w:tr>
    </w:tbl>
    <w:p w14:paraId="2111943B" w14:textId="77777777" w:rsidR="008461AC" w:rsidRDefault="008461AC">
      <w:pPr>
        <w:pStyle w:val="a3"/>
        <w:rPr>
          <w:spacing w:val="0"/>
        </w:rPr>
      </w:pPr>
    </w:p>
    <w:sectPr w:rsidR="008461AC" w:rsidSect="008461AC">
      <w:pgSz w:w="11906" w:h="16838"/>
      <w:pgMar w:top="1417" w:right="1333" w:bottom="1134" w:left="13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CA743" w14:textId="77777777" w:rsidR="00DC52E6" w:rsidRDefault="00DC52E6" w:rsidP="00FE0178">
      <w:r>
        <w:separator/>
      </w:r>
    </w:p>
  </w:endnote>
  <w:endnote w:type="continuationSeparator" w:id="0">
    <w:p w14:paraId="44F29697" w14:textId="77777777" w:rsidR="00DC52E6" w:rsidRDefault="00DC52E6" w:rsidP="00FE0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DD83A" w14:textId="77777777" w:rsidR="00DC52E6" w:rsidRDefault="00DC52E6" w:rsidP="00FE0178">
      <w:r>
        <w:separator/>
      </w:r>
    </w:p>
  </w:footnote>
  <w:footnote w:type="continuationSeparator" w:id="0">
    <w:p w14:paraId="16337EA7" w14:textId="77777777" w:rsidR="00DC52E6" w:rsidRDefault="00DC52E6" w:rsidP="00FE01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1AC"/>
    <w:rsid w:val="001E7E60"/>
    <w:rsid w:val="00200E48"/>
    <w:rsid w:val="00233672"/>
    <w:rsid w:val="00371C9F"/>
    <w:rsid w:val="003D7E4B"/>
    <w:rsid w:val="006B2FB0"/>
    <w:rsid w:val="006E2B26"/>
    <w:rsid w:val="008461AC"/>
    <w:rsid w:val="008632EC"/>
    <w:rsid w:val="00896DC5"/>
    <w:rsid w:val="008A1BDD"/>
    <w:rsid w:val="00944D65"/>
    <w:rsid w:val="0094656D"/>
    <w:rsid w:val="00BD62BD"/>
    <w:rsid w:val="00D61097"/>
    <w:rsid w:val="00D63262"/>
    <w:rsid w:val="00D84656"/>
    <w:rsid w:val="00DA6F5D"/>
    <w:rsid w:val="00DC20B4"/>
    <w:rsid w:val="00DC52E6"/>
    <w:rsid w:val="00F63C82"/>
    <w:rsid w:val="00F7507B"/>
    <w:rsid w:val="00F92098"/>
    <w:rsid w:val="00FE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7F5193A5"/>
  <w15:chartTrackingRefBased/>
  <w15:docId w15:val="{54C9DF45-FF62-4152-ADCB-E75A4974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08" w:lineRule="exact"/>
      <w:jc w:val="both"/>
    </w:pPr>
    <w:rPr>
      <w:rFonts w:cs="ＭＳ 明朝"/>
      <w:spacing w:val="4"/>
      <w:sz w:val="22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FE017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FE0178"/>
  </w:style>
  <w:style w:type="paragraph" w:styleId="a6">
    <w:name w:val="footer"/>
    <w:basedOn w:val="a"/>
    <w:link w:val="a7"/>
    <w:uiPriority w:val="99"/>
    <w:semiHidden/>
    <w:unhideWhenUsed/>
    <w:rsid w:val="00FE017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FE0178"/>
  </w:style>
  <w:style w:type="paragraph" w:styleId="a8">
    <w:name w:val="Balloon Text"/>
    <w:basedOn w:val="a"/>
    <w:semiHidden/>
    <w:rsid w:val="006E2B26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50036\Documents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RTF8READ.DOT</Template>
  <TotalTime>1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宮崎県</dc:creator>
  <cp:keywords/>
  <dc:description/>
  <cp:lastModifiedBy>城島 尚希</cp:lastModifiedBy>
  <cp:revision>3</cp:revision>
  <cp:lastPrinted>2009-12-04T10:44:00Z</cp:lastPrinted>
  <dcterms:created xsi:type="dcterms:W3CDTF">2025-08-28T06:51:00Z</dcterms:created>
  <dcterms:modified xsi:type="dcterms:W3CDTF">2026-08-20T06:25:00Z</dcterms:modified>
</cp:coreProperties>
</file>